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3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3"/>
      </w:tblGrid>
      <w:tr w:rsidR="001C6068" w:rsidTr="00F94747">
        <w:tc>
          <w:tcPr>
            <w:tcW w:w="4253" w:type="dxa"/>
            <w:shd w:val="clear" w:color="auto" w:fill="auto"/>
          </w:tcPr>
          <w:p w:rsidR="001C6068" w:rsidRPr="00171458" w:rsidRDefault="00C03A7B" w:rsidP="00F94747">
            <w:pPr>
              <w:widowControl w:val="0"/>
              <w:spacing w:before="120" w:after="12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71458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51485" cy="532130"/>
                  <wp:effectExtent l="0" t="0" r="5715" b="1270"/>
                  <wp:docPr id="5" name="Рисунок 5" descr="_района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_района_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6EFD" w:rsidRPr="007F4A65" w:rsidRDefault="00A26EFD" w:rsidP="00A26EFD">
            <w:pPr>
              <w:pageBreakBefore/>
              <w:spacing w:after="0" w:line="280" w:lineRule="exact"/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F4A6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A26EFD" w:rsidRDefault="00A26EFD" w:rsidP="00A26EFD">
            <w:pPr>
              <w:pageBreakBefore/>
              <w:widowControl w:val="0"/>
              <w:spacing w:after="0" w:line="280" w:lineRule="exact"/>
              <w:ind w:left="-113" w:right="-25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16"/>
                <w:sz w:val="28"/>
                <w:szCs w:val="28"/>
              </w:rPr>
              <w:t>ВСЕВОЛОЖСКОГО</w:t>
            </w:r>
            <w:r w:rsidRPr="007F4A65">
              <w:rPr>
                <w:rFonts w:ascii="Times New Roman" w:hAnsi="Times New Roman"/>
                <w:b/>
                <w:spacing w:val="24"/>
                <w:sz w:val="28"/>
                <w:szCs w:val="28"/>
              </w:rPr>
              <w:t xml:space="preserve"> </w:t>
            </w:r>
            <w:r w:rsidRPr="007F4A65">
              <w:rPr>
                <w:rFonts w:ascii="Times New Roman" w:hAnsi="Times New Roman"/>
                <w:b/>
                <w:spacing w:val="24"/>
                <w:sz w:val="28"/>
                <w:szCs w:val="28"/>
              </w:rPr>
              <w:br/>
            </w:r>
            <w:r w:rsidRPr="007F4A65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МУНИЦИПАЛЬНОГО РАЙОН</w:t>
            </w:r>
            <w:r w:rsidRPr="007F4A65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А</w:t>
            </w:r>
            <w:r w:rsidRPr="007F4A65">
              <w:rPr>
                <w:rFonts w:ascii="Times New Roman" w:hAnsi="Times New Roman"/>
                <w:b/>
                <w:sz w:val="28"/>
                <w:szCs w:val="28"/>
              </w:rPr>
              <w:t xml:space="preserve"> ЛЕНИНГРАДСКОЙ ОБЛАСТИ</w:t>
            </w:r>
          </w:p>
          <w:p w:rsidR="00A26EFD" w:rsidRPr="007F4A65" w:rsidRDefault="00A26EFD" w:rsidP="00A26EFD">
            <w:pPr>
              <w:pageBreakBefore/>
              <w:widowControl w:val="0"/>
              <w:spacing w:after="0" w:line="280" w:lineRule="exact"/>
              <w:ind w:left="-113" w:right="-25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C6068" w:rsidRPr="00171458" w:rsidRDefault="001C6068" w:rsidP="00F94747">
            <w:pPr>
              <w:pageBreakBefore/>
              <w:spacing w:line="220" w:lineRule="exact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171458">
              <w:rPr>
                <w:rFonts w:ascii="Times New Roman" w:hAnsi="Times New Roman"/>
                <w:color w:val="000000"/>
              </w:rPr>
              <w:t>Колтушское шоссе, д. 138, г. Всеволожск</w:t>
            </w:r>
            <w:r w:rsidRPr="00171458">
              <w:rPr>
                <w:rFonts w:ascii="Times New Roman" w:hAnsi="Times New Roman"/>
                <w:color w:val="000000"/>
              </w:rPr>
              <w:br/>
              <w:t>Ленинградская область, 188640</w:t>
            </w:r>
            <w:r w:rsidRPr="00171458">
              <w:rPr>
                <w:rFonts w:ascii="Times New Roman" w:hAnsi="Times New Roman"/>
                <w:color w:val="000000"/>
              </w:rPr>
              <w:br/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t>тел. 8 (81370) 24-477</w:t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br/>
            </w:r>
            <w:r w:rsidRPr="00171458">
              <w:rPr>
                <w:rFonts w:ascii="Times New Roman" w:hAnsi="Times New Roman"/>
                <w:color w:val="000000"/>
                <w:spacing w:val="-6"/>
                <w:lang w:val="en-US"/>
              </w:rPr>
              <w:t>E</w:t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t>-</w:t>
            </w:r>
            <w:r w:rsidRPr="00171458">
              <w:rPr>
                <w:rFonts w:ascii="Times New Roman" w:hAnsi="Times New Roman"/>
                <w:color w:val="000000"/>
                <w:spacing w:val="-6"/>
                <w:lang w:val="en-US"/>
              </w:rPr>
              <w:t>mail</w:t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t xml:space="preserve">: </w:t>
            </w:r>
            <w:r w:rsidRPr="00171458">
              <w:rPr>
                <w:rFonts w:ascii="Times New Roman" w:hAnsi="Times New Roman"/>
                <w:color w:val="000000"/>
                <w:spacing w:val="-6"/>
                <w:lang w:val="en-US"/>
              </w:rPr>
              <w:t>org</w:t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t>@</w:t>
            </w:r>
            <w:r w:rsidRPr="00171458">
              <w:rPr>
                <w:rFonts w:ascii="Times New Roman" w:hAnsi="Times New Roman"/>
                <w:color w:val="000000"/>
                <w:spacing w:val="-6"/>
                <w:lang w:val="en-US"/>
              </w:rPr>
              <w:t>vsevreg</w:t>
            </w:r>
            <w:r w:rsidRPr="00171458">
              <w:rPr>
                <w:rFonts w:ascii="Times New Roman" w:hAnsi="Times New Roman"/>
                <w:color w:val="000000"/>
                <w:spacing w:val="-6"/>
              </w:rPr>
              <w:t>.</w:t>
            </w:r>
            <w:r w:rsidRPr="00171458">
              <w:rPr>
                <w:rFonts w:ascii="Times New Roman" w:hAnsi="Times New Roman"/>
                <w:color w:val="000000"/>
                <w:spacing w:val="-6"/>
                <w:lang w:val="en-US"/>
              </w:rPr>
              <w:t>ru</w:t>
            </w:r>
          </w:p>
          <w:p w:rsidR="001C6068" w:rsidRPr="00171458" w:rsidRDefault="001C6068" w:rsidP="00F94747">
            <w:pPr>
              <w:spacing w:before="100" w:after="12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171458">
              <w:rPr>
                <w:rFonts w:ascii="Times New Roman" w:hAnsi="Times New Roman"/>
                <w:color w:val="000000"/>
              </w:rPr>
              <w:t>_______________ № __________________</w:t>
            </w:r>
          </w:p>
          <w:p w:rsidR="001C6068" w:rsidRDefault="001C6068" w:rsidP="00F94747">
            <w:pPr>
              <w:spacing w:before="240" w:after="120" w:line="240" w:lineRule="auto"/>
            </w:pPr>
            <w:r w:rsidRPr="00171458">
              <w:rPr>
                <w:rFonts w:ascii="Times New Roman" w:hAnsi="Times New Roman"/>
                <w:color w:val="000000"/>
              </w:rPr>
              <w:t xml:space="preserve">На № </w:t>
            </w:r>
            <w:r w:rsidRPr="00171458">
              <w:rPr>
                <w:rFonts w:ascii="Times New Roman" w:hAnsi="Times New Roman"/>
                <w:color w:val="000000"/>
                <w:lang w:val="en-US"/>
              </w:rPr>
              <w:t>_</w:t>
            </w:r>
            <w:r w:rsidRPr="00171458">
              <w:rPr>
                <w:rFonts w:ascii="Times New Roman" w:hAnsi="Times New Roman"/>
                <w:color w:val="000000"/>
              </w:rPr>
              <w:t>_______</w:t>
            </w:r>
            <w:r w:rsidR="00171458" w:rsidRPr="00171458">
              <w:rPr>
                <w:rFonts w:ascii="Times New Roman" w:hAnsi="Times New Roman"/>
                <w:color w:val="000000"/>
              </w:rPr>
              <w:t>_</w:t>
            </w:r>
            <w:r w:rsidRPr="00171458">
              <w:rPr>
                <w:rFonts w:ascii="Times New Roman" w:hAnsi="Times New Roman"/>
                <w:color w:val="000000"/>
              </w:rPr>
              <w:t>____ от ____</w:t>
            </w:r>
            <w:r w:rsidR="00171458" w:rsidRPr="00171458">
              <w:rPr>
                <w:rFonts w:ascii="Times New Roman" w:hAnsi="Times New Roman"/>
                <w:color w:val="000000"/>
              </w:rPr>
              <w:t>_____</w:t>
            </w:r>
            <w:r w:rsidRPr="00171458">
              <w:rPr>
                <w:rFonts w:ascii="Times New Roman" w:hAnsi="Times New Roman"/>
                <w:color w:val="000000"/>
              </w:rPr>
              <w:t>______</w:t>
            </w:r>
          </w:p>
        </w:tc>
      </w:tr>
    </w:tbl>
    <w:p w:rsidR="00D25182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permStart w:id="1657888029" w:edGrp="everyone"/>
      <w:r w:rsidRPr="00D7394A">
        <w:rPr>
          <w:rFonts w:ascii="Times New Roman" w:hAnsi="Times New Roman"/>
          <w:sz w:val="28"/>
          <w:szCs w:val="28"/>
        </w:rPr>
        <w:t xml:space="preserve">Генеральному директору </w:t>
      </w:r>
    </w:p>
    <w:p w:rsidR="00D7394A" w:rsidRPr="00D7394A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>АО «Управляющая компания по обращению с отходами в Ленинградской области»</w:t>
      </w:r>
    </w:p>
    <w:p w:rsidR="00D7394A" w:rsidRPr="00D7394A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>Бучневу А.Г.</w:t>
      </w:r>
    </w:p>
    <w:p w:rsidR="00D7394A" w:rsidRPr="00317753" w:rsidRDefault="003B5EB7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5" w:history="1">
        <w:r w:rsidR="007B49D0" w:rsidRPr="007F68F6">
          <w:rPr>
            <w:rStyle w:val="a6"/>
            <w:rFonts w:ascii="Times New Roman" w:hAnsi="Times New Roman"/>
            <w:sz w:val="28"/>
            <w:szCs w:val="28"/>
            <w:lang w:val="en-US"/>
          </w:rPr>
          <w:t>info</w:t>
        </w:r>
        <w:r w:rsidR="007B49D0" w:rsidRPr="007F68F6">
          <w:rPr>
            <w:rStyle w:val="a6"/>
            <w:rFonts w:ascii="Times New Roman" w:hAnsi="Times New Roman"/>
            <w:sz w:val="28"/>
            <w:szCs w:val="28"/>
          </w:rPr>
          <w:t>@</w:t>
        </w:r>
        <w:proofErr w:type="spellStart"/>
        <w:r w:rsidR="007B49D0" w:rsidRPr="007F68F6">
          <w:rPr>
            <w:rStyle w:val="a6"/>
            <w:rFonts w:ascii="Times New Roman" w:hAnsi="Times New Roman"/>
            <w:sz w:val="28"/>
            <w:szCs w:val="28"/>
            <w:lang w:val="en-US"/>
          </w:rPr>
          <w:t>uklo</w:t>
        </w:r>
        <w:proofErr w:type="spellEnd"/>
        <w:r w:rsidR="007B49D0" w:rsidRPr="007F68F6">
          <w:rPr>
            <w:rStyle w:val="a6"/>
            <w:rFonts w:ascii="Times New Roman" w:hAnsi="Times New Roman"/>
            <w:sz w:val="28"/>
            <w:szCs w:val="28"/>
          </w:rPr>
          <w:t>47.</w:t>
        </w:r>
        <w:proofErr w:type="spellStart"/>
        <w:r w:rsidR="007B49D0" w:rsidRPr="007F68F6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7B49D0" w:rsidRPr="007B49D0" w:rsidRDefault="007B49D0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5182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 xml:space="preserve">Председателю </w:t>
      </w:r>
      <w:r w:rsidR="005E105A">
        <w:rPr>
          <w:rFonts w:ascii="Times New Roman" w:hAnsi="Times New Roman"/>
          <w:sz w:val="28"/>
          <w:szCs w:val="28"/>
        </w:rPr>
        <w:t>К</w:t>
      </w:r>
      <w:r w:rsidRPr="00D7394A">
        <w:rPr>
          <w:rFonts w:ascii="Times New Roman" w:hAnsi="Times New Roman"/>
          <w:sz w:val="28"/>
          <w:szCs w:val="28"/>
        </w:rPr>
        <w:t xml:space="preserve">омитета </w:t>
      </w:r>
    </w:p>
    <w:p w:rsidR="00D7394A" w:rsidRPr="00D7394A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 xml:space="preserve">по обращению с отходами Ленинградской области   </w:t>
      </w:r>
    </w:p>
    <w:p w:rsidR="00D7394A" w:rsidRPr="00D7394A" w:rsidRDefault="00D7394A" w:rsidP="00D739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 xml:space="preserve">Кузнецовой А.Н.                                                                                                                                                          </w:t>
      </w:r>
    </w:p>
    <w:p w:rsidR="00921D86" w:rsidRDefault="005E105A" w:rsidP="00C354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105A">
        <w:rPr>
          <w:rFonts w:ascii="Times New Roman" w:hAnsi="Times New Roman"/>
          <w:sz w:val="28"/>
          <w:szCs w:val="28"/>
        </w:rPr>
        <w:t>waste@lenreg.ru</w:t>
      </w:r>
    </w:p>
    <w:p w:rsidR="001E0F21" w:rsidRDefault="001E0F21" w:rsidP="00C354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0F21" w:rsidRDefault="001E0F21" w:rsidP="00C354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5182" w:rsidRDefault="00D25182" w:rsidP="00D739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394A" w:rsidRDefault="00D7394A" w:rsidP="00D739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394A">
        <w:rPr>
          <w:rFonts w:ascii="Times New Roman" w:hAnsi="Times New Roman"/>
          <w:sz w:val="28"/>
          <w:szCs w:val="28"/>
        </w:rPr>
        <w:t>Уважаемый Антон Геннадьевич!</w:t>
      </w:r>
    </w:p>
    <w:p w:rsidR="00B15947" w:rsidRPr="00D7394A" w:rsidRDefault="00B15947" w:rsidP="00D739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5947">
        <w:rPr>
          <w:rFonts w:ascii="Times New Roman" w:hAnsi="Times New Roman"/>
          <w:sz w:val="28"/>
          <w:szCs w:val="28"/>
        </w:rPr>
        <w:t>Уважаемая Анастасия Николаевна!</w:t>
      </w:r>
    </w:p>
    <w:p w:rsidR="00D7394A" w:rsidRPr="00D7394A" w:rsidRDefault="00D7394A" w:rsidP="00D739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6FA3" w:rsidRDefault="00D7394A" w:rsidP="007C69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3DD9">
        <w:rPr>
          <w:rFonts w:ascii="Times New Roman" w:hAnsi="Times New Roman"/>
          <w:sz w:val="28"/>
          <w:szCs w:val="28"/>
        </w:rPr>
        <w:t>Администрация Всеволожск</w:t>
      </w:r>
      <w:r w:rsidR="00D5374E" w:rsidRPr="007F3DD9">
        <w:rPr>
          <w:rFonts w:ascii="Times New Roman" w:hAnsi="Times New Roman"/>
          <w:sz w:val="28"/>
          <w:szCs w:val="28"/>
        </w:rPr>
        <w:t>ого</w:t>
      </w:r>
      <w:r w:rsidRPr="007F3DD9">
        <w:rPr>
          <w:rFonts w:ascii="Times New Roman" w:hAnsi="Times New Roman"/>
          <w:sz w:val="28"/>
          <w:szCs w:val="28"/>
        </w:rPr>
        <w:t xml:space="preserve"> муниципальн</w:t>
      </w:r>
      <w:r w:rsidR="00D5374E" w:rsidRPr="007F3DD9">
        <w:rPr>
          <w:rFonts w:ascii="Times New Roman" w:hAnsi="Times New Roman"/>
          <w:sz w:val="28"/>
          <w:szCs w:val="28"/>
        </w:rPr>
        <w:t>ого</w:t>
      </w:r>
      <w:r w:rsidRPr="007F3DD9">
        <w:rPr>
          <w:rFonts w:ascii="Times New Roman" w:hAnsi="Times New Roman"/>
          <w:sz w:val="28"/>
          <w:szCs w:val="28"/>
        </w:rPr>
        <w:t xml:space="preserve"> район</w:t>
      </w:r>
      <w:r w:rsidR="00D5374E" w:rsidRPr="007F3DD9">
        <w:rPr>
          <w:rFonts w:ascii="Times New Roman" w:hAnsi="Times New Roman"/>
          <w:sz w:val="28"/>
          <w:szCs w:val="28"/>
        </w:rPr>
        <w:t>а</w:t>
      </w:r>
      <w:r w:rsidRPr="007F3DD9">
        <w:rPr>
          <w:rFonts w:ascii="Times New Roman" w:hAnsi="Times New Roman"/>
          <w:sz w:val="28"/>
          <w:szCs w:val="28"/>
        </w:rPr>
        <w:t xml:space="preserve"> </w:t>
      </w:r>
      <w:r w:rsidR="00A91743" w:rsidRPr="007F3D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7F3DD9">
        <w:rPr>
          <w:rFonts w:ascii="Times New Roman" w:hAnsi="Times New Roman"/>
          <w:sz w:val="28"/>
          <w:szCs w:val="28"/>
        </w:rPr>
        <w:t>информирует Вас о в</w:t>
      </w:r>
      <w:r w:rsidR="006D7E9C" w:rsidRPr="007F3DD9">
        <w:rPr>
          <w:rFonts w:ascii="Times New Roman" w:hAnsi="Times New Roman"/>
          <w:sz w:val="28"/>
          <w:szCs w:val="28"/>
        </w:rPr>
        <w:t>ключении в реестр мест</w:t>
      </w:r>
      <w:r w:rsidR="00A91743" w:rsidRPr="007F3DD9">
        <w:rPr>
          <w:rFonts w:ascii="Times New Roman" w:hAnsi="Times New Roman"/>
          <w:sz w:val="28"/>
          <w:szCs w:val="28"/>
        </w:rPr>
        <w:t xml:space="preserve"> (площадок</w:t>
      </w:r>
      <w:r w:rsidRPr="007F3DD9">
        <w:rPr>
          <w:rFonts w:ascii="Times New Roman" w:hAnsi="Times New Roman"/>
          <w:sz w:val="28"/>
          <w:szCs w:val="28"/>
        </w:rPr>
        <w:t>) накопления ТКО на террит</w:t>
      </w:r>
      <w:r w:rsidR="00BA3773" w:rsidRPr="007F3DD9">
        <w:rPr>
          <w:rFonts w:ascii="Times New Roman" w:hAnsi="Times New Roman"/>
          <w:sz w:val="28"/>
          <w:szCs w:val="28"/>
        </w:rPr>
        <w:t>ории МО «Город Всеволожск» мест</w:t>
      </w:r>
      <w:r w:rsidR="00915207" w:rsidRPr="007F3DD9">
        <w:rPr>
          <w:rFonts w:ascii="Times New Roman" w:hAnsi="Times New Roman"/>
          <w:sz w:val="28"/>
          <w:szCs w:val="28"/>
        </w:rPr>
        <w:t>а</w:t>
      </w:r>
      <w:r w:rsidRPr="007F3DD9">
        <w:rPr>
          <w:rFonts w:ascii="Times New Roman" w:hAnsi="Times New Roman"/>
          <w:sz w:val="28"/>
          <w:szCs w:val="28"/>
        </w:rPr>
        <w:t xml:space="preserve"> (пло</w:t>
      </w:r>
      <w:r w:rsidR="00065A43" w:rsidRPr="007F3DD9">
        <w:rPr>
          <w:rFonts w:ascii="Times New Roman" w:hAnsi="Times New Roman"/>
          <w:sz w:val="28"/>
          <w:szCs w:val="28"/>
        </w:rPr>
        <w:t>щад</w:t>
      </w:r>
      <w:r w:rsidR="00915207" w:rsidRPr="007F3DD9">
        <w:rPr>
          <w:rFonts w:ascii="Times New Roman" w:hAnsi="Times New Roman"/>
          <w:sz w:val="28"/>
          <w:szCs w:val="28"/>
        </w:rPr>
        <w:t>ки</w:t>
      </w:r>
      <w:r w:rsidR="00065A43" w:rsidRPr="007F3DD9">
        <w:rPr>
          <w:rFonts w:ascii="Times New Roman" w:hAnsi="Times New Roman"/>
          <w:sz w:val="28"/>
          <w:szCs w:val="28"/>
        </w:rPr>
        <w:t xml:space="preserve">) </w:t>
      </w:r>
      <w:r w:rsidR="00BA3773" w:rsidRPr="007F3DD9">
        <w:rPr>
          <w:rFonts w:ascii="Times New Roman" w:hAnsi="Times New Roman"/>
          <w:sz w:val="28"/>
          <w:szCs w:val="28"/>
        </w:rPr>
        <w:t>накопления</w:t>
      </w:r>
      <w:r w:rsidR="005D0475" w:rsidRPr="007F3DD9">
        <w:rPr>
          <w:rFonts w:ascii="Times New Roman" w:hAnsi="Times New Roman"/>
          <w:sz w:val="28"/>
          <w:szCs w:val="28"/>
        </w:rPr>
        <w:t xml:space="preserve"> ТКО</w:t>
      </w:r>
      <w:r w:rsidR="00BA3773" w:rsidRPr="007F3DD9">
        <w:rPr>
          <w:rFonts w:ascii="Times New Roman" w:hAnsi="Times New Roman"/>
          <w:sz w:val="28"/>
          <w:szCs w:val="28"/>
        </w:rPr>
        <w:t>, расположенн</w:t>
      </w:r>
      <w:r w:rsidR="001D6FA3">
        <w:rPr>
          <w:rFonts w:ascii="Times New Roman" w:hAnsi="Times New Roman"/>
          <w:sz w:val="28"/>
          <w:szCs w:val="28"/>
        </w:rPr>
        <w:t xml:space="preserve">ые </w:t>
      </w:r>
      <w:r w:rsidRPr="007F3DD9">
        <w:rPr>
          <w:rFonts w:ascii="Times New Roman" w:hAnsi="Times New Roman"/>
          <w:sz w:val="28"/>
          <w:szCs w:val="28"/>
        </w:rPr>
        <w:t>по</w:t>
      </w:r>
      <w:r w:rsidR="001D6FA3">
        <w:rPr>
          <w:rFonts w:ascii="Times New Roman" w:hAnsi="Times New Roman"/>
          <w:sz w:val="28"/>
          <w:szCs w:val="28"/>
        </w:rPr>
        <w:t xml:space="preserve"> следующим</w:t>
      </w:r>
      <w:r w:rsidRPr="007F3DD9">
        <w:rPr>
          <w:rFonts w:ascii="Times New Roman" w:hAnsi="Times New Roman"/>
          <w:sz w:val="28"/>
          <w:szCs w:val="28"/>
        </w:rPr>
        <w:t xml:space="preserve"> </w:t>
      </w:r>
      <w:r w:rsidR="00317753">
        <w:rPr>
          <w:rFonts w:ascii="Times New Roman" w:hAnsi="Times New Roman"/>
          <w:sz w:val="28"/>
          <w:szCs w:val="28"/>
        </w:rPr>
        <w:t>а</w:t>
      </w:r>
      <w:r w:rsidRPr="007F3DD9">
        <w:rPr>
          <w:rFonts w:ascii="Times New Roman" w:hAnsi="Times New Roman"/>
          <w:sz w:val="28"/>
          <w:szCs w:val="28"/>
        </w:rPr>
        <w:t>дрес</w:t>
      </w:r>
      <w:r w:rsidR="001D6FA3">
        <w:rPr>
          <w:rFonts w:ascii="Times New Roman" w:hAnsi="Times New Roman"/>
          <w:sz w:val="28"/>
          <w:szCs w:val="28"/>
        </w:rPr>
        <w:t>ам</w:t>
      </w:r>
      <w:r w:rsidR="00320CB3">
        <w:rPr>
          <w:rFonts w:ascii="Times New Roman" w:hAnsi="Times New Roman"/>
          <w:sz w:val="28"/>
          <w:szCs w:val="28"/>
        </w:rPr>
        <w:t xml:space="preserve"> </w:t>
      </w:r>
      <w:r w:rsidR="003B5EB7">
        <w:rPr>
          <w:rFonts w:ascii="Times New Roman" w:hAnsi="Times New Roman"/>
          <w:sz w:val="28"/>
          <w:szCs w:val="28"/>
        </w:rPr>
        <w:t xml:space="preserve">в </w:t>
      </w:r>
      <w:r w:rsidR="00320CB3">
        <w:rPr>
          <w:rFonts w:ascii="Times New Roman" w:hAnsi="Times New Roman"/>
          <w:sz w:val="28"/>
          <w:szCs w:val="28"/>
        </w:rPr>
        <w:t>г. Всеволожск</w:t>
      </w:r>
      <w:r w:rsidR="003B5EB7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 w:rsidR="001D6FA3">
        <w:rPr>
          <w:rFonts w:ascii="Times New Roman" w:hAnsi="Times New Roman"/>
          <w:sz w:val="28"/>
          <w:szCs w:val="28"/>
        </w:rPr>
        <w:t>:</w:t>
      </w:r>
    </w:p>
    <w:p w:rsidR="000B484B" w:rsidRDefault="001D6FA3" w:rsidP="007C69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25182">
        <w:rPr>
          <w:rFonts w:ascii="Times New Roman" w:hAnsi="Times New Roman"/>
          <w:sz w:val="28"/>
          <w:szCs w:val="28"/>
        </w:rPr>
        <w:t xml:space="preserve"> </w:t>
      </w:r>
      <w:r w:rsidR="00B074D0" w:rsidRPr="00B074D0">
        <w:rPr>
          <w:rFonts w:ascii="Times New Roman" w:hAnsi="Times New Roman"/>
          <w:sz w:val="28"/>
          <w:szCs w:val="28"/>
        </w:rPr>
        <w:t xml:space="preserve">ул. Александра </w:t>
      </w:r>
      <w:proofErr w:type="spellStart"/>
      <w:r w:rsidR="00B074D0" w:rsidRPr="00B074D0">
        <w:rPr>
          <w:rFonts w:ascii="Times New Roman" w:hAnsi="Times New Roman"/>
          <w:sz w:val="28"/>
          <w:szCs w:val="28"/>
        </w:rPr>
        <w:t>Разгонина</w:t>
      </w:r>
      <w:proofErr w:type="spellEnd"/>
      <w:r w:rsidR="00B074D0">
        <w:rPr>
          <w:rFonts w:ascii="Times New Roman" w:hAnsi="Times New Roman"/>
          <w:sz w:val="28"/>
          <w:szCs w:val="28"/>
        </w:rPr>
        <w:t>, д.1, корп.2</w:t>
      </w:r>
      <w:r w:rsidR="00B074D0" w:rsidRPr="00B074D0">
        <w:rPr>
          <w:rFonts w:ascii="Times New Roman" w:hAnsi="Times New Roman"/>
          <w:sz w:val="28"/>
          <w:szCs w:val="28"/>
        </w:rPr>
        <w:t xml:space="preserve"> </w:t>
      </w:r>
      <w:r w:rsidR="000B484B" w:rsidRPr="000B484B">
        <w:rPr>
          <w:rFonts w:ascii="Times New Roman" w:hAnsi="Times New Roman"/>
          <w:sz w:val="28"/>
          <w:szCs w:val="28"/>
        </w:rPr>
        <w:t xml:space="preserve">(географические координаты </w:t>
      </w:r>
      <w:r w:rsidR="00B074D0" w:rsidRPr="00B074D0">
        <w:rPr>
          <w:rFonts w:ascii="Times New Roman" w:hAnsi="Times New Roman"/>
          <w:sz w:val="28"/>
          <w:szCs w:val="28"/>
        </w:rPr>
        <w:t>59.978665</w:t>
      </w:r>
      <w:r w:rsidR="007C696C" w:rsidRPr="007C696C">
        <w:rPr>
          <w:rFonts w:ascii="Times New Roman" w:hAnsi="Times New Roman"/>
          <w:sz w:val="28"/>
          <w:szCs w:val="28"/>
        </w:rPr>
        <w:t xml:space="preserve">, </w:t>
      </w:r>
      <w:r w:rsidR="00B074D0" w:rsidRPr="00B074D0">
        <w:rPr>
          <w:rFonts w:ascii="Times New Roman" w:hAnsi="Times New Roman"/>
          <w:sz w:val="28"/>
          <w:szCs w:val="28"/>
        </w:rPr>
        <w:t>30.571040</w:t>
      </w:r>
      <w:r w:rsidR="000B484B" w:rsidRPr="000B484B">
        <w:rPr>
          <w:rFonts w:ascii="Times New Roman" w:hAnsi="Times New Roman"/>
          <w:sz w:val="28"/>
          <w:szCs w:val="28"/>
        </w:rPr>
        <w:t>, собственник –</w:t>
      </w:r>
      <w:r w:rsidR="007C696C">
        <w:rPr>
          <w:rFonts w:ascii="Times New Roman" w:hAnsi="Times New Roman"/>
          <w:sz w:val="28"/>
          <w:szCs w:val="28"/>
        </w:rPr>
        <w:t xml:space="preserve"> </w:t>
      </w:r>
      <w:r w:rsidR="00B074D0" w:rsidRPr="00B074D0">
        <w:rPr>
          <w:rFonts w:ascii="Times New Roman" w:hAnsi="Times New Roman"/>
          <w:sz w:val="28"/>
          <w:szCs w:val="28"/>
        </w:rPr>
        <w:t xml:space="preserve">ООО </w:t>
      </w:r>
      <w:r w:rsidR="00B074D0">
        <w:rPr>
          <w:rFonts w:ascii="Times New Roman" w:hAnsi="Times New Roman"/>
          <w:sz w:val="28"/>
          <w:szCs w:val="28"/>
        </w:rPr>
        <w:t>«</w:t>
      </w:r>
      <w:r w:rsidR="00B074D0" w:rsidRPr="00B074D0">
        <w:rPr>
          <w:rFonts w:ascii="Times New Roman" w:hAnsi="Times New Roman"/>
          <w:sz w:val="28"/>
          <w:szCs w:val="28"/>
        </w:rPr>
        <w:t xml:space="preserve">Управляющая компания </w:t>
      </w:r>
      <w:r w:rsidR="00B074D0">
        <w:rPr>
          <w:rFonts w:ascii="Times New Roman" w:hAnsi="Times New Roman"/>
          <w:sz w:val="28"/>
          <w:szCs w:val="28"/>
        </w:rPr>
        <w:t>«</w:t>
      </w:r>
      <w:r w:rsidR="00B074D0" w:rsidRPr="00B074D0">
        <w:rPr>
          <w:rFonts w:ascii="Times New Roman" w:hAnsi="Times New Roman"/>
          <w:sz w:val="28"/>
          <w:szCs w:val="28"/>
        </w:rPr>
        <w:t>Ржевский парк</w:t>
      </w:r>
      <w:r w:rsidR="00B074D0">
        <w:rPr>
          <w:rFonts w:ascii="Times New Roman" w:hAnsi="Times New Roman"/>
          <w:sz w:val="28"/>
          <w:szCs w:val="28"/>
        </w:rPr>
        <w:t>»</w:t>
      </w:r>
      <w:r w:rsidR="007C696C" w:rsidRPr="007C696C">
        <w:rPr>
          <w:rFonts w:ascii="Times New Roman" w:hAnsi="Times New Roman"/>
          <w:sz w:val="28"/>
          <w:szCs w:val="28"/>
        </w:rPr>
        <w:t>)</w:t>
      </w:r>
      <w:r w:rsidR="00B074D0">
        <w:rPr>
          <w:rFonts w:ascii="Times New Roman" w:hAnsi="Times New Roman"/>
          <w:sz w:val="28"/>
          <w:szCs w:val="28"/>
        </w:rPr>
        <w:t>;</w:t>
      </w:r>
    </w:p>
    <w:p w:rsidR="00B074D0" w:rsidRDefault="003B5EB7" w:rsidP="007C69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EB7">
        <w:rPr>
          <w:rFonts w:ascii="Times New Roman" w:hAnsi="Times New Roman"/>
          <w:sz w:val="28"/>
          <w:szCs w:val="28"/>
        </w:rPr>
        <w:t xml:space="preserve">ул. Александра </w:t>
      </w:r>
      <w:proofErr w:type="spellStart"/>
      <w:r w:rsidRPr="003B5EB7">
        <w:rPr>
          <w:rFonts w:ascii="Times New Roman" w:hAnsi="Times New Roman"/>
          <w:sz w:val="28"/>
          <w:szCs w:val="28"/>
        </w:rPr>
        <w:t>Разгонина</w:t>
      </w:r>
      <w:proofErr w:type="spellEnd"/>
      <w:r w:rsidRPr="003B5EB7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2</w:t>
      </w:r>
      <w:r w:rsidRPr="003B5EB7">
        <w:rPr>
          <w:rFonts w:ascii="Times New Roman" w:hAnsi="Times New Roman"/>
          <w:sz w:val="28"/>
          <w:szCs w:val="28"/>
        </w:rPr>
        <w:t>, корп.</w:t>
      </w:r>
      <w:r>
        <w:rPr>
          <w:rFonts w:ascii="Times New Roman" w:hAnsi="Times New Roman"/>
          <w:sz w:val="28"/>
          <w:szCs w:val="28"/>
        </w:rPr>
        <w:t>1</w:t>
      </w:r>
      <w:r w:rsidRPr="003B5EB7">
        <w:rPr>
          <w:rFonts w:ascii="Times New Roman" w:hAnsi="Times New Roman"/>
          <w:sz w:val="28"/>
          <w:szCs w:val="28"/>
        </w:rPr>
        <w:t xml:space="preserve"> (географические координаты 59.979136, 30.573665, собственник – ООО «Управляющая компания «Ржевский парк»);</w:t>
      </w:r>
    </w:p>
    <w:p w:rsidR="003B5EB7" w:rsidRDefault="003B5EB7" w:rsidP="003B5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EB7">
        <w:rPr>
          <w:rFonts w:ascii="Times New Roman" w:hAnsi="Times New Roman"/>
          <w:sz w:val="28"/>
          <w:szCs w:val="28"/>
        </w:rPr>
        <w:t xml:space="preserve">ул. </w:t>
      </w:r>
      <w:r w:rsidRPr="003B5EB7">
        <w:rPr>
          <w:rFonts w:ascii="Times New Roman" w:hAnsi="Times New Roman"/>
          <w:sz w:val="28"/>
          <w:szCs w:val="28"/>
        </w:rPr>
        <w:t xml:space="preserve">Василия </w:t>
      </w:r>
      <w:proofErr w:type="spellStart"/>
      <w:r w:rsidRPr="003B5EB7">
        <w:rPr>
          <w:rFonts w:ascii="Times New Roman" w:hAnsi="Times New Roman"/>
          <w:sz w:val="28"/>
          <w:szCs w:val="28"/>
        </w:rPr>
        <w:t>Мациевича</w:t>
      </w:r>
      <w:proofErr w:type="spellEnd"/>
      <w:r w:rsidRPr="003B5EB7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8</w:t>
      </w:r>
      <w:r w:rsidRPr="003B5EB7">
        <w:rPr>
          <w:rFonts w:ascii="Times New Roman" w:hAnsi="Times New Roman"/>
          <w:sz w:val="28"/>
          <w:szCs w:val="28"/>
        </w:rPr>
        <w:t>, корп.</w:t>
      </w:r>
      <w:r>
        <w:rPr>
          <w:rFonts w:ascii="Times New Roman" w:hAnsi="Times New Roman"/>
          <w:sz w:val="28"/>
          <w:szCs w:val="28"/>
        </w:rPr>
        <w:t>1</w:t>
      </w:r>
      <w:r w:rsidRPr="003B5EB7">
        <w:rPr>
          <w:rFonts w:ascii="Times New Roman" w:hAnsi="Times New Roman"/>
          <w:sz w:val="28"/>
          <w:szCs w:val="28"/>
        </w:rPr>
        <w:t xml:space="preserve"> (географические координаты </w:t>
      </w:r>
      <w:r w:rsidRPr="003B5EB7">
        <w:rPr>
          <w:rFonts w:ascii="Times New Roman" w:hAnsi="Times New Roman"/>
          <w:sz w:val="28"/>
          <w:szCs w:val="28"/>
        </w:rPr>
        <w:t>59.977279</w:t>
      </w:r>
      <w:r w:rsidRPr="003B5EB7">
        <w:rPr>
          <w:rFonts w:ascii="Times New Roman" w:hAnsi="Times New Roman"/>
          <w:sz w:val="28"/>
          <w:szCs w:val="28"/>
        </w:rPr>
        <w:t xml:space="preserve">, </w:t>
      </w:r>
      <w:r w:rsidRPr="003B5EB7">
        <w:rPr>
          <w:rFonts w:ascii="Times New Roman" w:hAnsi="Times New Roman"/>
          <w:sz w:val="28"/>
          <w:szCs w:val="28"/>
        </w:rPr>
        <w:t>30.571225</w:t>
      </w:r>
      <w:r w:rsidRPr="003B5EB7">
        <w:rPr>
          <w:rFonts w:ascii="Times New Roman" w:hAnsi="Times New Roman"/>
          <w:sz w:val="28"/>
          <w:szCs w:val="28"/>
        </w:rPr>
        <w:t>, собственник – ООО «Управляющая компания «Ржевский парк»);</w:t>
      </w:r>
    </w:p>
    <w:p w:rsidR="003B5EB7" w:rsidRDefault="003B5EB7" w:rsidP="003B5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5EB7">
        <w:rPr>
          <w:rFonts w:ascii="Times New Roman" w:hAnsi="Times New Roman"/>
          <w:sz w:val="28"/>
          <w:szCs w:val="28"/>
        </w:rPr>
        <w:t xml:space="preserve">ул. Василия </w:t>
      </w:r>
      <w:proofErr w:type="spellStart"/>
      <w:r w:rsidRPr="003B5EB7">
        <w:rPr>
          <w:rFonts w:ascii="Times New Roman" w:hAnsi="Times New Roman"/>
          <w:sz w:val="28"/>
          <w:szCs w:val="28"/>
        </w:rPr>
        <w:t>Мациевича</w:t>
      </w:r>
      <w:proofErr w:type="spellEnd"/>
      <w:r w:rsidRPr="003B5EB7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8</w:t>
      </w:r>
      <w:r w:rsidRPr="003B5EB7">
        <w:rPr>
          <w:rFonts w:ascii="Times New Roman" w:hAnsi="Times New Roman"/>
          <w:sz w:val="28"/>
          <w:szCs w:val="28"/>
        </w:rPr>
        <w:t>, корп.</w:t>
      </w:r>
      <w:r>
        <w:rPr>
          <w:rFonts w:ascii="Times New Roman" w:hAnsi="Times New Roman"/>
          <w:sz w:val="28"/>
          <w:szCs w:val="28"/>
        </w:rPr>
        <w:t>3</w:t>
      </w:r>
      <w:r w:rsidRPr="003B5EB7">
        <w:rPr>
          <w:rFonts w:ascii="Times New Roman" w:hAnsi="Times New Roman"/>
          <w:sz w:val="28"/>
          <w:szCs w:val="28"/>
        </w:rPr>
        <w:t xml:space="preserve"> (географические координаты </w:t>
      </w:r>
      <w:r w:rsidRPr="003B5EB7">
        <w:rPr>
          <w:rFonts w:ascii="Times New Roman" w:hAnsi="Times New Roman"/>
          <w:sz w:val="28"/>
          <w:szCs w:val="28"/>
        </w:rPr>
        <w:t>59.977112</w:t>
      </w:r>
      <w:r w:rsidRPr="003B5EB7">
        <w:rPr>
          <w:rFonts w:ascii="Times New Roman" w:hAnsi="Times New Roman"/>
          <w:sz w:val="28"/>
          <w:szCs w:val="28"/>
        </w:rPr>
        <w:t xml:space="preserve">, </w:t>
      </w:r>
      <w:r w:rsidRPr="003B5EB7">
        <w:rPr>
          <w:rFonts w:ascii="Times New Roman" w:hAnsi="Times New Roman"/>
          <w:sz w:val="28"/>
          <w:szCs w:val="28"/>
        </w:rPr>
        <w:t>30.570480</w:t>
      </w:r>
      <w:r w:rsidRPr="003B5EB7">
        <w:rPr>
          <w:rFonts w:ascii="Times New Roman" w:hAnsi="Times New Roman"/>
          <w:sz w:val="28"/>
          <w:szCs w:val="28"/>
        </w:rPr>
        <w:t>, собственник – ООО «Управляющая компания «Ржевский парк»)</w:t>
      </w:r>
      <w:r>
        <w:rPr>
          <w:rFonts w:ascii="Times New Roman" w:hAnsi="Times New Roman"/>
          <w:sz w:val="28"/>
          <w:szCs w:val="28"/>
        </w:rPr>
        <w:t>.</w:t>
      </w:r>
    </w:p>
    <w:p w:rsidR="00997958" w:rsidRDefault="00997958" w:rsidP="00997958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F3DD9">
        <w:rPr>
          <w:rFonts w:ascii="Times New Roman" w:hAnsi="Times New Roman"/>
          <w:sz w:val="28"/>
          <w:szCs w:val="28"/>
        </w:rPr>
        <w:t>Актуальный реестр мест (площадок) накопления ТКО МО «Город Всеволожск» размещен на сайте администрации</w:t>
      </w:r>
      <w:r w:rsidRPr="00E46365">
        <w:rPr>
          <w:rFonts w:ascii="Times New Roman" w:hAnsi="Times New Roman"/>
          <w:sz w:val="28"/>
          <w:szCs w:val="28"/>
        </w:rPr>
        <w:t xml:space="preserve"> Всеволожского муниципального района: </w:t>
      </w:r>
      <w:hyperlink r:id="rId6" w:history="1">
        <w:r w:rsidRPr="00FF4CAF">
          <w:rPr>
            <w:rStyle w:val="a6"/>
            <w:rFonts w:ascii="Times New Roman" w:hAnsi="Times New Roman"/>
            <w:sz w:val="28"/>
            <w:szCs w:val="28"/>
          </w:rPr>
          <w:t>https://www.vsevreg.ru/about/reestrploshchadok/</w:t>
        </w:r>
      </w:hyperlink>
      <w:r w:rsidRPr="00E46365">
        <w:rPr>
          <w:rFonts w:ascii="Times New Roman" w:hAnsi="Times New Roman"/>
          <w:sz w:val="28"/>
          <w:szCs w:val="28"/>
        </w:rPr>
        <w:t>.</w:t>
      </w:r>
    </w:p>
    <w:p w:rsidR="00320CB3" w:rsidRDefault="00320CB3" w:rsidP="006020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484B" w:rsidRDefault="000B484B" w:rsidP="00403B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5182" w:rsidRPr="00D25182" w:rsidRDefault="00D25182" w:rsidP="00D251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182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D25182" w:rsidRPr="00D25182" w:rsidRDefault="00D25182" w:rsidP="00D251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5182">
        <w:rPr>
          <w:rFonts w:ascii="Times New Roman" w:hAnsi="Times New Roman"/>
          <w:sz w:val="28"/>
          <w:szCs w:val="28"/>
        </w:rPr>
        <w:t xml:space="preserve">по строительству и ЖКХ                                                                    А.В. </w:t>
      </w:r>
      <w:proofErr w:type="spellStart"/>
      <w:r w:rsidRPr="00D25182">
        <w:rPr>
          <w:rFonts w:ascii="Times New Roman" w:hAnsi="Times New Roman"/>
          <w:sz w:val="28"/>
          <w:szCs w:val="28"/>
        </w:rPr>
        <w:t>Полухин</w:t>
      </w:r>
      <w:proofErr w:type="spellEnd"/>
      <w:r w:rsidRPr="00D251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110C76" w:rsidRPr="006D4576" w:rsidRDefault="00110C76" w:rsidP="00DF1B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88A" w:rsidRPr="006D4576" w:rsidRDefault="0029688A" w:rsidP="00DF1B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5182" w:rsidRDefault="00D25182" w:rsidP="00A917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174C" w:rsidRDefault="00C3174C" w:rsidP="00A917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174C" w:rsidRDefault="00C3174C" w:rsidP="00A917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174C" w:rsidRDefault="00C3174C" w:rsidP="00A917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174C" w:rsidRDefault="00C3174C" w:rsidP="00A917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25182" w:rsidRPr="00C3174C" w:rsidRDefault="007C696C" w:rsidP="00A9174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174C">
        <w:rPr>
          <w:rFonts w:ascii="Times New Roman" w:hAnsi="Times New Roman"/>
          <w:sz w:val="16"/>
          <w:szCs w:val="16"/>
        </w:rPr>
        <w:t>Веселова Елена Геннадьевна</w:t>
      </w:r>
    </w:p>
    <w:p w:rsidR="00A91743" w:rsidRPr="00C3174C" w:rsidRDefault="00320CB3" w:rsidP="00A9174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174C">
        <w:rPr>
          <w:rFonts w:ascii="Times New Roman" w:hAnsi="Times New Roman"/>
          <w:sz w:val="16"/>
          <w:szCs w:val="16"/>
        </w:rPr>
        <w:t>Ковнерева Елена Викторовна</w:t>
      </w:r>
    </w:p>
    <w:p w:rsidR="00673286" w:rsidRPr="00C3174C" w:rsidRDefault="00A91743" w:rsidP="00A9174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174C">
        <w:rPr>
          <w:rFonts w:ascii="Times New Roman" w:hAnsi="Times New Roman"/>
          <w:sz w:val="16"/>
          <w:szCs w:val="16"/>
        </w:rPr>
        <w:t>Тел. 8</w:t>
      </w:r>
      <w:r w:rsidR="00255AD4" w:rsidRPr="00C3174C">
        <w:rPr>
          <w:rFonts w:ascii="Times New Roman" w:hAnsi="Times New Roman"/>
          <w:sz w:val="16"/>
          <w:szCs w:val="16"/>
        </w:rPr>
        <w:t xml:space="preserve"> </w:t>
      </w:r>
      <w:r w:rsidRPr="00C3174C">
        <w:rPr>
          <w:rFonts w:ascii="Times New Roman" w:hAnsi="Times New Roman"/>
          <w:sz w:val="16"/>
          <w:szCs w:val="16"/>
        </w:rPr>
        <w:t>(813</w:t>
      </w:r>
      <w:r w:rsidR="00255AD4" w:rsidRPr="00C3174C">
        <w:rPr>
          <w:rFonts w:ascii="Times New Roman" w:hAnsi="Times New Roman"/>
          <w:sz w:val="16"/>
          <w:szCs w:val="16"/>
        </w:rPr>
        <w:t>-</w:t>
      </w:r>
      <w:r w:rsidRPr="00C3174C">
        <w:rPr>
          <w:rFonts w:ascii="Times New Roman" w:hAnsi="Times New Roman"/>
          <w:sz w:val="16"/>
          <w:szCs w:val="16"/>
        </w:rPr>
        <w:t>70) 25-124</w:t>
      </w:r>
      <w:permEnd w:id="1657888029"/>
    </w:p>
    <w:sectPr w:rsidR="00673286" w:rsidRPr="00C3174C" w:rsidSect="007B7DFA">
      <w:pgSz w:w="11907" w:h="16839" w:code="9"/>
      <w:pgMar w:top="680" w:right="851" w:bottom="426" w:left="1418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attachedTemplate r:id="rId1"/>
  <w:documentProtection w:edit="readOnly" w:enforcement="1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64D"/>
    <w:rsid w:val="00065A43"/>
    <w:rsid w:val="0008146B"/>
    <w:rsid w:val="000B2E5F"/>
    <w:rsid w:val="000B484B"/>
    <w:rsid w:val="000E648D"/>
    <w:rsid w:val="000F3D5C"/>
    <w:rsid w:val="000F5270"/>
    <w:rsid w:val="00110C76"/>
    <w:rsid w:val="00171458"/>
    <w:rsid w:val="001C6068"/>
    <w:rsid w:val="001C6933"/>
    <w:rsid w:val="001D6FA3"/>
    <w:rsid w:val="001E0F21"/>
    <w:rsid w:val="00206BB0"/>
    <w:rsid w:val="00212FE2"/>
    <w:rsid w:val="00255AD4"/>
    <w:rsid w:val="00287D19"/>
    <w:rsid w:val="0029688A"/>
    <w:rsid w:val="00317753"/>
    <w:rsid w:val="003205A4"/>
    <w:rsid w:val="00320CB3"/>
    <w:rsid w:val="003B5EB7"/>
    <w:rsid w:val="003C7EA9"/>
    <w:rsid w:val="00403B75"/>
    <w:rsid w:val="00405B80"/>
    <w:rsid w:val="00414303"/>
    <w:rsid w:val="00422F0E"/>
    <w:rsid w:val="004D0D8C"/>
    <w:rsid w:val="004E39E4"/>
    <w:rsid w:val="0050159D"/>
    <w:rsid w:val="00504B23"/>
    <w:rsid w:val="005463D8"/>
    <w:rsid w:val="00550456"/>
    <w:rsid w:val="00554D24"/>
    <w:rsid w:val="005B3C5F"/>
    <w:rsid w:val="005C6571"/>
    <w:rsid w:val="005D0475"/>
    <w:rsid w:val="005E105A"/>
    <w:rsid w:val="006020C4"/>
    <w:rsid w:val="006506F6"/>
    <w:rsid w:val="00673286"/>
    <w:rsid w:val="006B771D"/>
    <w:rsid w:val="006D4576"/>
    <w:rsid w:val="006D7E9C"/>
    <w:rsid w:val="006F2C2C"/>
    <w:rsid w:val="006F645E"/>
    <w:rsid w:val="00703B65"/>
    <w:rsid w:val="007140C3"/>
    <w:rsid w:val="007226AC"/>
    <w:rsid w:val="00795175"/>
    <w:rsid w:val="00796C03"/>
    <w:rsid w:val="007B464A"/>
    <w:rsid w:val="007B49D0"/>
    <w:rsid w:val="007B6B2B"/>
    <w:rsid w:val="007B7DFA"/>
    <w:rsid w:val="007C1DC1"/>
    <w:rsid w:val="007C4B27"/>
    <w:rsid w:val="007C696C"/>
    <w:rsid w:val="007E0F6D"/>
    <w:rsid w:val="007F3DD9"/>
    <w:rsid w:val="00803A40"/>
    <w:rsid w:val="00915207"/>
    <w:rsid w:val="00915CDD"/>
    <w:rsid w:val="00921D86"/>
    <w:rsid w:val="00944538"/>
    <w:rsid w:val="00990000"/>
    <w:rsid w:val="00997958"/>
    <w:rsid w:val="009A264D"/>
    <w:rsid w:val="009A366D"/>
    <w:rsid w:val="009B0007"/>
    <w:rsid w:val="009D47B1"/>
    <w:rsid w:val="009F59B0"/>
    <w:rsid w:val="009F790E"/>
    <w:rsid w:val="00A225DA"/>
    <w:rsid w:val="00A26EFD"/>
    <w:rsid w:val="00A44F8C"/>
    <w:rsid w:val="00A615C8"/>
    <w:rsid w:val="00A64D5E"/>
    <w:rsid w:val="00A76FAD"/>
    <w:rsid w:val="00A91743"/>
    <w:rsid w:val="00B074D0"/>
    <w:rsid w:val="00B15947"/>
    <w:rsid w:val="00B32EC6"/>
    <w:rsid w:val="00B346CA"/>
    <w:rsid w:val="00B525C4"/>
    <w:rsid w:val="00BA3773"/>
    <w:rsid w:val="00C03A7B"/>
    <w:rsid w:val="00C3174C"/>
    <w:rsid w:val="00C3542F"/>
    <w:rsid w:val="00C822FF"/>
    <w:rsid w:val="00C90498"/>
    <w:rsid w:val="00CB18C1"/>
    <w:rsid w:val="00CD0E11"/>
    <w:rsid w:val="00CF5734"/>
    <w:rsid w:val="00D166E2"/>
    <w:rsid w:val="00D2264C"/>
    <w:rsid w:val="00D25182"/>
    <w:rsid w:val="00D51CB3"/>
    <w:rsid w:val="00D5374E"/>
    <w:rsid w:val="00D7394A"/>
    <w:rsid w:val="00DB0C42"/>
    <w:rsid w:val="00DD73F8"/>
    <w:rsid w:val="00DF1B45"/>
    <w:rsid w:val="00E211B6"/>
    <w:rsid w:val="00E36198"/>
    <w:rsid w:val="00E45564"/>
    <w:rsid w:val="00E60F15"/>
    <w:rsid w:val="00E62AC3"/>
    <w:rsid w:val="00E85D0D"/>
    <w:rsid w:val="00ED4490"/>
    <w:rsid w:val="00EF3981"/>
    <w:rsid w:val="00F163E1"/>
    <w:rsid w:val="00F2208B"/>
    <w:rsid w:val="00F302FE"/>
    <w:rsid w:val="00F42792"/>
    <w:rsid w:val="00F525C6"/>
    <w:rsid w:val="00F65098"/>
    <w:rsid w:val="00F9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284C6-3116-4245-9D50-0DDE4015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2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2EC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10C76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F3D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sevreg.ru/about/reestrploshchadok/" TargetMode="External"/><Relationship Id="rId5" Type="http://schemas.openxmlformats.org/officeDocument/2006/relationships/hyperlink" Target="mailto:info@uklo47.ru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6;&#1077;&#1083;&#1086;7\Desktop\&#1064;&#1040;&#1041;&#1051;&#1054;&#1053;&#1067;%20(&#1079;&#1072;&#1097;&#1080;&#1090;&#1072;)\&#1073;&#1083;&#1072;&#1085;&#1082;%20&#1087;&#1080;&#1089;&#1100;&#108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письмо</Template>
  <TotalTime>239</TotalTime>
  <Pages>1</Pages>
  <Words>327</Words>
  <Characters>1867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Богуславская</dc:creator>
  <cp:keywords/>
  <dc:description/>
  <cp:lastModifiedBy>Романова</cp:lastModifiedBy>
  <cp:revision>30</cp:revision>
  <cp:lastPrinted>2024-05-06T13:34:00Z</cp:lastPrinted>
  <dcterms:created xsi:type="dcterms:W3CDTF">2025-04-11T13:43:00Z</dcterms:created>
  <dcterms:modified xsi:type="dcterms:W3CDTF">2026-09-23T12:45:00Z</dcterms:modified>
</cp:coreProperties>
</file>